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HostTable"/>
        <w:tblW w:w="0" w:type="auto"/>
        <w:jc w:val="left"/>
        <w:tblLayout w:type="fixed"/>
        <w:tblLook w:val="04A0" w:firstRow="1" w:lastRow="0" w:firstColumn="1" w:lastColumn="0" w:noHBand="0" w:noVBand="1"/>
        <w:tblDescription w:val="Layout table"/>
      </w:tblPr>
      <w:tblGrid>
        <w:gridCol w:w="4579"/>
        <w:gridCol w:w="2613"/>
        <w:gridCol w:w="2614"/>
        <w:gridCol w:w="4579"/>
      </w:tblGrid>
      <w:tr w:rsidR="00CE1E3B" w14:paraId="4F5A4318" w14:textId="77777777" w:rsidTr="00CD4ED2">
        <w:trPr>
          <w:cantSplit/>
          <w:trHeight w:hRule="exact" w:val="10368"/>
          <w:tblHeader/>
          <w:jc w:val="left"/>
        </w:trPr>
        <w:tc>
          <w:tcPr>
            <w:tcW w:w="4579" w:type="dxa"/>
            <w:tcMar>
              <w:top w:w="288" w:type="dxa"/>
              <w:right w:w="720" w:type="dxa"/>
            </w:tcMar>
          </w:tcPr>
          <w:p w14:paraId="4DF4B808" w14:textId="2E857203" w:rsidR="00CE1E3B" w:rsidRPr="0037743C" w:rsidRDefault="004228A0" w:rsidP="00CE1E3B">
            <w:pPr>
              <w:pStyle w:val="BlockHeading"/>
            </w:pPr>
            <w:r>
              <w:t>The Summer Park is an outreach of First Covenant church</w:t>
            </w:r>
          </w:p>
          <w:p w14:paraId="4FBA7762" w14:textId="3280A39A" w:rsidR="00CE1E3B" w:rsidRDefault="004228A0" w:rsidP="004228A0">
            <w:pPr>
              <w:pStyle w:val="BlockText"/>
            </w:pPr>
            <w:r>
              <w:t>The Park is part of a vision of God’s work in reaching people in the church neighborhood and larger community with the love of Christ.</w:t>
            </w:r>
          </w:p>
          <w:p w14:paraId="189CD5DF" w14:textId="0949CD5E" w:rsidR="004228A0" w:rsidRDefault="004228A0" w:rsidP="004228A0">
            <w:pPr>
              <w:pStyle w:val="BlockText"/>
            </w:pPr>
            <w:r>
              <w:t xml:space="preserve">   We offer a safe place for students to come during the summer school break. This is </w:t>
            </w:r>
            <w:r w:rsidR="00FE2198">
              <w:t>a park</w:t>
            </w:r>
            <w:r>
              <w:t xml:space="preserve"> </w:t>
            </w:r>
            <w:r w:rsidR="00BE0BA5">
              <w:t>experience that</w:t>
            </w:r>
            <w:r>
              <w:t xml:space="preserve"> offers a loving and warm </w:t>
            </w:r>
            <w:r w:rsidR="001F7FDD">
              <w:t>environment</w:t>
            </w:r>
            <w:r>
              <w:t xml:space="preserve"> with a staff that is trained </w:t>
            </w:r>
            <w:r w:rsidR="001F7FDD">
              <w:t>to emulate a positive role model for the students.</w:t>
            </w:r>
            <w:r>
              <w:t xml:space="preserve"> </w:t>
            </w:r>
          </w:p>
          <w:p w14:paraId="2C3979E2" w14:textId="02DF688C" w:rsidR="004228A0" w:rsidRDefault="004228A0" w:rsidP="004228A0">
            <w:pPr>
              <w:pStyle w:val="BlockText"/>
            </w:pPr>
          </w:p>
        </w:tc>
        <w:tc>
          <w:tcPr>
            <w:tcW w:w="2613" w:type="dxa"/>
            <w:tcMar>
              <w:top w:w="288" w:type="dxa"/>
              <w:left w:w="432" w:type="dxa"/>
              <w:right w:w="0" w:type="dxa"/>
            </w:tcMar>
            <w:textDirection w:val="btLr"/>
          </w:tcPr>
          <w:p w14:paraId="11225BE1" w14:textId="77777777" w:rsidR="00CE1E3B" w:rsidRDefault="00FE2198" w:rsidP="00FE2198">
            <w:pPr>
              <w:pStyle w:val="ReturnAddress"/>
              <w:jc w:val="right"/>
            </w:pPr>
            <w:r>
              <w:rPr>
                <w:noProof/>
              </w:rPr>
              <w:drawing>
                <wp:inline distT="0" distB="0" distL="0" distR="0" wp14:anchorId="293485EF" wp14:editId="0BAA0AEB">
                  <wp:extent cx="1393824" cy="568960"/>
                  <wp:effectExtent l="0" t="6985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FCLogowithAddress[1]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412118" cy="576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A97AAF" w14:textId="30CBAFC1" w:rsidR="00FE2198" w:rsidRDefault="00FE2198" w:rsidP="007B03D6">
            <w:pPr>
              <w:pStyle w:val="ReturnAddress"/>
            </w:pPr>
          </w:p>
        </w:tc>
        <w:tc>
          <w:tcPr>
            <w:tcW w:w="2614" w:type="dxa"/>
            <w:tcMar>
              <w:top w:w="288" w:type="dxa"/>
              <w:right w:w="432" w:type="dxa"/>
            </w:tcMar>
            <w:textDirection w:val="btLr"/>
          </w:tcPr>
          <w:p w14:paraId="04D4753A" w14:textId="69BD9722" w:rsidR="00CE1E3B" w:rsidRDefault="00CE1E3B" w:rsidP="00CE1E3B">
            <w:pPr>
              <w:pStyle w:val="Recipient"/>
            </w:pPr>
          </w:p>
        </w:tc>
        <w:tc>
          <w:tcPr>
            <w:tcW w:w="4579" w:type="dxa"/>
            <w:tcMar>
              <w:top w:w="288" w:type="dxa"/>
              <w:left w:w="720" w:type="dxa"/>
            </w:tcMar>
          </w:tcPr>
          <w:p w14:paraId="65A1E9E4" w14:textId="72A1D3BD" w:rsidR="00CE1E3B" w:rsidRPr="00766DEA" w:rsidRDefault="00CC6750" w:rsidP="00CE1E3B">
            <w:pPr>
              <w:pStyle w:val="Title"/>
              <w:rPr>
                <w:color w:val="2B7471" w:themeColor="accent1" w:themeShade="80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02288331" wp14:editId="70F59234">
                  <wp:simplePos x="0" y="0"/>
                  <wp:positionH relativeFrom="margin">
                    <wp:posOffset>-255270</wp:posOffset>
                  </wp:positionH>
                  <wp:positionV relativeFrom="margin">
                    <wp:posOffset>254635</wp:posOffset>
                  </wp:positionV>
                  <wp:extent cx="2825115" cy="2338070"/>
                  <wp:effectExtent l="0" t="4127" r="9207" b="9208"/>
                  <wp:wrapSquare wrapText="bothSides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100_3640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825115" cy="2338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228A0" w:rsidRPr="00766DEA">
              <w:rPr>
                <w:color w:val="2B7471" w:themeColor="accent1" w:themeShade="80"/>
              </w:rPr>
              <w:t>Summer Park 201</w:t>
            </w:r>
            <w:r w:rsidR="00BE0BA5">
              <w:rPr>
                <w:color w:val="2B7471" w:themeColor="accent1" w:themeShade="80"/>
              </w:rPr>
              <w:t>9</w:t>
            </w:r>
          </w:p>
          <w:p w14:paraId="0F96B609" w14:textId="5565BDD8" w:rsidR="00CE1E3B" w:rsidRPr="00BE0BA5" w:rsidRDefault="001F7FDD" w:rsidP="00B30DA5">
            <w:pPr>
              <w:pStyle w:val="Subtitle"/>
              <w:jc w:val="center"/>
            </w:pPr>
            <w:r w:rsidRPr="00BE0BA5">
              <w:t>The</w:t>
            </w:r>
            <w:r w:rsidR="004228A0" w:rsidRPr="00BE0BA5">
              <w:t xml:space="preserve"> summer park program from First Covenant Church</w:t>
            </w:r>
          </w:p>
          <w:p w14:paraId="022B4B11" w14:textId="02748223" w:rsidR="001F7FDD" w:rsidRPr="001F7FDD" w:rsidRDefault="001F7FDD" w:rsidP="001F7FDD">
            <w:pPr>
              <w:pStyle w:val="Subtitle"/>
              <w:jc w:val="center"/>
              <w:rPr>
                <w:b/>
              </w:rPr>
            </w:pPr>
            <w:r w:rsidRPr="001F7FDD">
              <w:rPr>
                <w:b/>
              </w:rPr>
              <w:t>June 1</w:t>
            </w:r>
            <w:r w:rsidR="00BE0BA5">
              <w:rPr>
                <w:b/>
              </w:rPr>
              <w:t>0</w:t>
            </w:r>
            <w:r w:rsidRPr="001F7FDD">
              <w:rPr>
                <w:b/>
                <w:vertAlign w:val="superscript"/>
              </w:rPr>
              <w:t>th</w:t>
            </w:r>
            <w:r w:rsidRPr="001F7FDD">
              <w:rPr>
                <w:b/>
              </w:rPr>
              <w:t xml:space="preserve"> – August 7</w:t>
            </w:r>
            <w:r w:rsidRPr="001F7FDD">
              <w:rPr>
                <w:b/>
                <w:vertAlign w:val="superscript"/>
              </w:rPr>
              <w:t>th</w:t>
            </w:r>
          </w:p>
          <w:p w14:paraId="6BFD557C" w14:textId="5955D4E4" w:rsidR="001F7FDD" w:rsidRDefault="001F7FDD" w:rsidP="001F7FDD">
            <w:pPr>
              <w:pStyle w:val="Subtitle"/>
              <w:jc w:val="center"/>
              <w:rPr>
                <w:b/>
              </w:rPr>
            </w:pPr>
            <w:r w:rsidRPr="001F7FDD">
              <w:rPr>
                <w:b/>
              </w:rPr>
              <w:t>9am – 3pm</w:t>
            </w:r>
          </w:p>
          <w:p w14:paraId="4CD50C0A" w14:textId="2E577630" w:rsidR="0051730F" w:rsidRPr="001F7FDD" w:rsidRDefault="0051730F" w:rsidP="001F7FDD">
            <w:pPr>
              <w:pStyle w:val="Subtitle"/>
              <w:jc w:val="center"/>
              <w:rPr>
                <w:b/>
              </w:rPr>
            </w:pPr>
            <w:r>
              <w:rPr>
                <w:b/>
              </w:rPr>
              <w:t>www.firstcovrockford.org</w:t>
            </w:r>
          </w:p>
          <w:p w14:paraId="23D22175" w14:textId="143B8A75" w:rsidR="00CE1E3B" w:rsidRDefault="004228A0" w:rsidP="00CE1E3B">
            <w:r>
              <w:rPr>
                <w:noProof/>
              </w:rPr>
              <w:drawing>
                <wp:inline distT="0" distB="0" distL="0" distR="0" wp14:anchorId="59C2E0A0" wp14:editId="40D3295F">
                  <wp:extent cx="2450465" cy="2453005"/>
                  <wp:effectExtent l="0" t="0" r="6985" b="444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summer park tree picture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0465" cy="2453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CCD565" w14:textId="072FC2A6" w:rsidR="00CE1E3B" w:rsidRDefault="00CE1E3B" w:rsidP="00D91EF3">
      <w:pPr>
        <w:pStyle w:val="NoSpacing"/>
      </w:pPr>
    </w:p>
    <w:tbl>
      <w:tblPr>
        <w:tblStyle w:val="HostTable"/>
        <w:tblW w:w="0" w:type="auto"/>
        <w:jc w:val="left"/>
        <w:tblLayout w:type="fixed"/>
        <w:tblLook w:val="04A0" w:firstRow="1" w:lastRow="0" w:firstColumn="1" w:lastColumn="0" w:noHBand="0" w:noVBand="1"/>
        <w:tblDescription w:val="Layout table"/>
      </w:tblPr>
      <w:tblGrid>
        <w:gridCol w:w="4579"/>
        <w:gridCol w:w="5227"/>
        <w:gridCol w:w="4579"/>
      </w:tblGrid>
      <w:tr w:rsidR="0037743C" w14:paraId="4DA7A95C" w14:textId="77777777" w:rsidTr="005F496D">
        <w:trPr>
          <w:trHeight w:hRule="exact" w:val="10368"/>
          <w:tblHeader/>
          <w:jc w:val="left"/>
        </w:trPr>
        <w:tc>
          <w:tcPr>
            <w:tcW w:w="4579" w:type="dxa"/>
            <w:tcMar>
              <w:right w:w="432" w:type="dxa"/>
            </w:tcMar>
          </w:tcPr>
          <w:p w14:paraId="51237030" w14:textId="664060B6" w:rsidR="0037743C" w:rsidRDefault="001F7FDD" w:rsidP="00FE219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ECB23B2" wp14:editId="09198DB8">
                  <wp:extent cx="2624667" cy="1968500"/>
                  <wp:effectExtent l="0" t="0" r="444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100_2127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915" cy="1982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93BBE0" w14:textId="5DCA3E37" w:rsidR="0037743C" w:rsidRPr="00766DEA" w:rsidRDefault="001F7FDD" w:rsidP="0037743C">
            <w:pPr>
              <w:pStyle w:val="Heading1"/>
              <w:rPr>
                <w:b/>
              </w:rPr>
            </w:pPr>
            <w:r w:rsidRPr="00766DEA">
              <w:rPr>
                <w:b/>
              </w:rPr>
              <w:t>Summer Park</w:t>
            </w:r>
          </w:p>
          <w:p w14:paraId="599B636E" w14:textId="11F5201D" w:rsidR="0037743C" w:rsidRDefault="001F7FDD" w:rsidP="0037743C">
            <w:r>
              <w:t>Summer park offers week day activities from 9am – 3pm.</w:t>
            </w:r>
          </w:p>
          <w:p w14:paraId="03DDAE30" w14:textId="246C69D2" w:rsidR="00C66734" w:rsidRDefault="00C66734" w:rsidP="00444260">
            <w:pPr>
              <w:jc w:val="center"/>
            </w:pPr>
            <w:r>
              <w:t>Weekly themes and field trips</w:t>
            </w:r>
          </w:p>
          <w:p w14:paraId="6E247268" w14:textId="10CBA0E5" w:rsidR="005766CA" w:rsidRDefault="005766CA" w:rsidP="00444260">
            <w:pPr>
              <w:jc w:val="center"/>
            </w:pPr>
            <w:r>
              <w:t>Wet Wednesdays and Fun Fridays</w:t>
            </w:r>
          </w:p>
          <w:p w14:paraId="6EE82FE7" w14:textId="3A5D4F76" w:rsidR="005766CA" w:rsidRDefault="005766CA" w:rsidP="00444260">
            <w:pPr>
              <w:jc w:val="center"/>
            </w:pPr>
            <w:r>
              <w:t>All Summer long</w:t>
            </w:r>
          </w:p>
          <w:p w14:paraId="38239918" w14:textId="77777777" w:rsidR="00FE2198" w:rsidRDefault="00FE2198" w:rsidP="00FE219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7F5096" wp14:editId="2DB4EE3E">
                  <wp:extent cx="2524065" cy="1533525"/>
                  <wp:effectExtent l="0" t="0" r="0" b="0"/>
                  <wp:docPr id="21" name="Picture 21" descr="A group of people standing in the grass&#10;&#10;Description generated with very high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100_2085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393" cy="1547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1525A7" w14:textId="77777777" w:rsidR="009A17B1" w:rsidRDefault="001F7FDD" w:rsidP="001F7FDD">
            <w:r>
              <w:t xml:space="preserve">Extended care is available by reservation 7:30am to 9am </w:t>
            </w:r>
          </w:p>
          <w:p w14:paraId="1A99E739" w14:textId="280669CA" w:rsidR="001F7FDD" w:rsidRDefault="001F7FDD" w:rsidP="001F7FDD">
            <w:r>
              <w:t>and</w:t>
            </w:r>
            <w:r w:rsidR="00FE2198">
              <w:t xml:space="preserve"> </w:t>
            </w:r>
            <w:r>
              <w:t>3pm – 5:30pm</w:t>
            </w:r>
          </w:p>
          <w:p w14:paraId="69B9B1DB" w14:textId="4F24FDDE" w:rsidR="00FE2198" w:rsidRDefault="00FE2198" w:rsidP="001F7FDD">
            <w:r>
              <w:t>$5.00 per session $8 max per family</w:t>
            </w:r>
          </w:p>
          <w:p w14:paraId="4046DD9C" w14:textId="5A9B5D0F" w:rsidR="0037743C" w:rsidRDefault="0037743C" w:rsidP="0037743C"/>
        </w:tc>
        <w:tc>
          <w:tcPr>
            <w:tcW w:w="5227" w:type="dxa"/>
            <w:tcMar>
              <w:left w:w="432" w:type="dxa"/>
              <w:right w:w="432" w:type="dxa"/>
            </w:tcMar>
          </w:tcPr>
          <w:p w14:paraId="031C90FE" w14:textId="33109BE9" w:rsidR="0037743C" w:rsidRDefault="00BE0BA5" w:rsidP="001F7FDD">
            <w:pPr>
              <w:pStyle w:val="Quote"/>
            </w:pPr>
            <w:r>
              <w:rPr>
                <w:noProof/>
              </w:rPr>
              <w:drawing>
                <wp:inline distT="0" distB="0" distL="0" distR="0" wp14:anchorId="1F39FE35" wp14:editId="264032EB">
                  <wp:extent cx="2314575" cy="1529455"/>
                  <wp:effectExtent l="0" t="0" r="0" b="0"/>
                  <wp:docPr id="10" name="Picture 10" descr="A group of people standing in front of a crowd posing for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FEC_Park_2017_02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7309" cy="1531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F7FDD">
              <w:t xml:space="preserve"> </w:t>
            </w:r>
          </w:p>
          <w:p w14:paraId="79F30390" w14:textId="3D56990A" w:rsidR="00075279" w:rsidRDefault="001F7FDD" w:rsidP="0037743C">
            <w:r w:rsidRPr="00766DEA">
              <w:rPr>
                <w:b/>
                <w:color w:val="2B7471" w:themeColor="accent1" w:themeShade="80"/>
                <w:sz w:val="28"/>
                <w:szCs w:val="28"/>
              </w:rPr>
              <w:t>Who can attend:</w:t>
            </w:r>
            <w:r w:rsidRPr="00766DEA">
              <w:rPr>
                <w:color w:val="2B7471" w:themeColor="accent1" w:themeShade="80"/>
              </w:rPr>
              <w:t xml:space="preserve">  </w:t>
            </w:r>
            <w:r>
              <w:t>Anyone that is entering 1st grade thru having finished 5th grade</w:t>
            </w:r>
          </w:p>
          <w:p w14:paraId="7ADC9A5B" w14:textId="51863A52" w:rsidR="0037743C" w:rsidRPr="00766DEA" w:rsidRDefault="001F7FDD" w:rsidP="0037743C">
            <w:pPr>
              <w:pStyle w:val="Heading1"/>
              <w:rPr>
                <w:b/>
              </w:rPr>
            </w:pPr>
            <w:r w:rsidRPr="00766DEA">
              <w:rPr>
                <w:b/>
              </w:rPr>
              <w:t>Daily Activities Include</w:t>
            </w:r>
          </w:p>
          <w:p w14:paraId="6C2E8A02" w14:textId="77777777" w:rsidR="0037743C" w:rsidRDefault="00725AE3" w:rsidP="00BE0BA5">
            <w:pPr>
              <w:spacing w:line="240" w:lineRule="auto"/>
            </w:pPr>
            <w:r>
              <w:t>Outside games</w:t>
            </w:r>
          </w:p>
          <w:p w14:paraId="53621970" w14:textId="1A33805C" w:rsidR="00725AE3" w:rsidRDefault="00E70045" w:rsidP="00BE0BA5">
            <w:pPr>
              <w:spacing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28F58326" wp14:editId="79CE0493">
                  <wp:simplePos x="0" y="0"/>
                  <wp:positionH relativeFrom="column">
                    <wp:posOffset>1208405</wp:posOffset>
                  </wp:positionH>
                  <wp:positionV relativeFrom="paragraph">
                    <wp:posOffset>129540</wp:posOffset>
                  </wp:positionV>
                  <wp:extent cx="1590675" cy="1245235"/>
                  <wp:effectExtent l="0" t="0" r="9525" b="0"/>
                  <wp:wrapSquare wrapText="bothSides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100_3650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245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25AE3">
              <w:t>Crafts</w:t>
            </w:r>
          </w:p>
          <w:p w14:paraId="5AD9961F" w14:textId="7209C688" w:rsidR="00725AE3" w:rsidRDefault="00725AE3" w:rsidP="00BE0BA5">
            <w:pPr>
              <w:spacing w:line="240" w:lineRule="auto"/>
            </w:pPr>
            <w:r>
              <w:t>Music</w:t>
            </w:r>
          </w:p>
          <w:p w14:paraId="255FA0FF" w14:textId="3A423D39" w:rsidR="00725AE3" w:rsidRDefault="00725AE3" w:rsidP="00BE0BA5">
            <w:pPr>
              <w:spacing w:line="240" w:lineRule="auto"/>
            </w:pPr>
            <w:r>
              <w:t>Small group time</w:t>
            </w:r>
          </w:p>
          <w:p w14:paraId="70021CB7" w14:textId="77777777" w:rsidR="00725AE3" w:rsidRDefault="00725AE3" w:rsidP="00BE0BA5">
            <w:pPr>
              <w:spacing w:line="240" w:lineRule="auto"/>
            </w:pPr>
            <w:r>
              <w:t>Bible learning</w:t>
            </w:r>
          </w:p>
          <w:p w14:paraId="4F8927E5" w14:textId="77777777" w:rsidR="00725AE3" w:rsidRDefault="00725AE3" w:rsidP="00BE0BA5">
            <w:pPr>
              <w:spacing w:line="240" w:lineRule="auto"/>
            </w:pPr>
            <w:r>
              <w:t>Free lunch provided</w:t>
            </w:r>
          </w:p>
          <w:p w14:paraId="73E5D682" w14:textId="77777777" w:rsidR="00725AE3" w:rsidRDefault="00725AE3" w:rsidP="00BE0BA5">
            <w:pPr>
              <w:spacing w:line="240" w:lineRule="auto"/>
            </w:pPr>
            <w:r>
              <w:t>Cooking and art classes</w:t>
            </w:r>
          </w:p>
          <w:p w14:paraId="77963A5E" w14:textId="77777777" w:rsidR="00725AE3" w:rsidRDefault="00725AE3" w:rsidP="00BE0BA5">
            <w:pPr>
              <w:spacing w:line="240" w:lineRule="auto"/>
            </w:pPr>
            <w:r>
              <w:t>Sports focus groups</w:t>
            </w:r>
          </w:p>
          <w:p w14:paraId="7C1A8D51" w14:textId="2F3641D1" w:rsidR="00725AE3" w:rsidRDefault="00725AE3" w:rsidP="0037743C"/>
        </w:tc>
        <w:tc>
          <w:tcPr>
            <w:tcW w:w="4579" w:type="dxa"/>
            <w:tcMar>
              <w:left w:w="432" w:type="dxa"/>
            </w:tcMar>
          </w:tcPr>
          <w:p w14:paraId="21AC4ACC" w14:textId="4512D707" w:rsidR="0037743C" w:rsidRPr="00766DEA" w:rsidRDefault="00725AE3">
            <w:pPr>
              <w:pStyle w:val="Heading2"/>
              <w:rPr>
                <w:color w:val="2B7471" w:themeColor="accent1" w:themeShade="80"/>
                <w:sz w:val="28"/>
                <w:szCs w:val="28"/>
              </w:rPr>
            </w:pPr>
            <w:r w:rsidRPr="00766DEA">
              <w:rPr>
                <w:noProof/>
                <w:color w:val="2B7471" w:themeColor="accent1" w:themeShade="80"/>
                <w:sz w:val="28"/>
                <w:szCs w:val="28"/>
              </w:rPr>
              <w:drawing>
                <wp:anchor distT="0" distB="0" distL="114300" distR="114300" simplePos="0" relativeHeight="251659264" behindDoc="0" locked="0" layoutInCell="1" allowOverlap="1" wp14:anchorId="27F8CE00" wp14:editId="0E03FB95">
                  <wp:simplePos x="0" y="0"/>
                  <wp:positionH relativeFrom="margin">
                    <wp:posOffset>1042670</wp:posOffset>
                  </wp:positionH>
                  <wp:positionV relativeFrom="margin">
                    <wp:posOffset>304800</wp:posOffset>
                  </wp:positionV>
                  <wp:extent cx="1500505" cy="1276350"/>
                  <wp:effectExtent l="0" t="0" r="4445" b="0"/>
                  <wp:wrapSquare wrapText="bothSides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100_5168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505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66DEA" w:rsidRPr="00766DEA">
              <w:rPr>
                <w:color w:val="2B7471" w:themeColor="accent1" w:themeShade="80"/>
                <w:sz w:val="28"/>
                <w:szCs w:val="28"/>
              </w:rPr>
              <w:t>S</w:t>
            </w:r>
            <w:r w:rsidRPr="00766DEA">
              <w:rPr>
                <w:color w:val="2B7471" w:themeColor="accent1" w:themeShade="80"/>
                <w:sz w:val="28"/>
                <w:szCs w:val="28"/>
              </w:rPr>
              <w:t>taff</w:t>
            </w:r>
          </w:p>
          <w:p w14:paraId="69BE3D03" w14:textId="68D3589F" w:rsidR="0037743C" w:rsidRDefault="00BE0BA5">
            <w:r>
              <w:t>W</w:t>
            </w:r>
            <w:r w:rsidR="00725AE3">
              <w:t>e have a trained staff to teach and have fun with your student</w:t>
            </w:r>
          </w:p>
          <w:p w14:paraId="7FC7F98A" w14:textId="77777777" w:rsidR="00FE2198" w:rsidRPr="00766DEA" w:rsidRDefault="00FE2198" w:rsidP="00FE2198">
            <w:pPr>
              <w:rPr>
                <w:b/>
                <w:color w:val="2B7471" w:themeColor="accent1" w:themeShade="80"/>
                <w:sz w:val="28"/>
                <w:szCs w:val="28"/>
              </w:rPr>
            </w:pPr>
            <w:r w:rsidRPr="00766DEA">
              <w:rPr>
                <w:b/>
                <w:color w:val="2B7471" w:themeColor="accent1" w:themeShade="80"/>
                <w:sz w:val="28"/>
                <w:szCs w:val="28"/>
              </w:rPr>
              <w:t>Signing Up</w:t>
            </w:r>
          </w:p>
          <w:p w14:paraId="0E096353" w14:textId="486FB055" w:rsidR="00FE2198" w:rsidRDefault="007A09BC" w:rsidP="00FE2198">
            <w:r>
              <w:t xml:space="preserve">A </w:t>
            </w:r>
            <w:r w:rsidR="00FE2198">
              <w:t>registration form is needed before your student can attend</w:t>
            </w:r>
            <w:r w:rsidR="002F32E6">
              <w:t>.</w:t>
            </w:r>
            <w:r w:rsidR="00FE2198">
              <w:t xml:space="preserve"> </w:t>
            </w:r>
            <w:r w:rsidR="0008600D">
              <w:t xml:space="preserve">$60 </w:t>
            </w:r>
            <w:r w:rsidR="00C462C1">
              <w:t>for the summer</w:t>
            </w:r>
            <w:r w:rsidR="0008600D">
              <w:t xml:space="preserve"> </w:t>
            </w:r>
            <w:r w:rsidR="00B61F73">
              <w:t xml:space="preserve">per student </w:t>
            </w:r>
            <w:r w:rsidR="0008600D">
              <w:t>or</w:t>
            </w:r>
            <w:r w:rsidR="00B61F73">
              <w:t xml:space="preserve"> pay</w:t>
            </w:r>
            <w:r w:rsidR="0008600D">
              <w:t xml:space="preserve"> $10 each week</w:t>
            </w:r>
            <w:r w:rsidR="002F32E6">
              <w:t>.</w:t>
            </w:r>
            <w:r w:rsidR="00BE0BA5">
              <w:t xml:space="preserve"> </w:t>
            </w:r>
            <w:r w:rsidR="00D26339">
              <w:t>$150 family max. Scholarships available.</w:t>
            </w:r>
            <w:bookmarkStart w:id="0" w:name="_GoBack"/>
            <w:bookmarkEnd w:id="0"/>
          </w:p>
          <w:p w14:paraId="1E0AEA42" w14:textId="19023965" w:rsidR="005171CA" w:rsidRDefault="005171CA" w:rsidP="00FE2198">
            <w:r>
              <w:t>This year space is limited, so sign up early to hold your spot</w:t>
            </w:r>
            <w:r w:rsidR="007A09BC">
              <w:t>.</w:t>
            </w:r>
            <w:r w:rsidR="00F90543">
              <w:t xml:space="preserve"> Registration forms are available in the church office or online.</w:t>
            </w:r>
            <w:r w:rsidR="00C643A0">
              <w:t xml:space="preserve">  </w:t>
            </w:r>
            <w:r w:rsidR="00DF317E">
              <w:t>Sorry, no</w:t>
            </w:r>
            <w:r w:rsidR="00C643A0">
              <w:t xml:space="preserve"> online registration </w:t>
            </w:r>
            <w:r w:rsidR="009F727B">
              <w:t xml:space="preserve">is </w:t>
            </w:r>
            <w:r w:rsidR="00C643A0">
              <w:t>a</w:t>
            </w:r>
            <w:r w:rsidR="009F727B">
              <w:t>vailable</w:t>
            </w:r>
            <w:r w:rsidR="006071A0">
              <w:t>.</w:t>
            </w:r>
          </w:p>
          <w:sdt>
            <w:sdtPr>
              <w:alias w:val="Enter Heading 1:"/>
              <w:tag w:val="Enter Heading 1:"/>
              <w:id w:val="-1175949836"/>
              <w:placeholder>
                <w:docPart w:val="E4B07389B6804F13AAC7629B05D7DE94"/>
              </w:placeholder>
              <w:temporary/>
              <w:showingPlcHdr/>
              <w15:appearance w15:val="hidden"/>
            </w:sdtPr>
            <w:sdtEndPr/>
            <w:sdtContent>
              <w:p w14:paraId="19AB7212" w14:textId="2D9A2850" w:rsidR="0037743C" w:rsidRDefault="0037743C">
                <w:pPr>
                  <w:pStyle w:val="Heading1"/>
                </w:pPr>
                <w:r w:rsidRPr="00766DEA">
                  <w:rPr>
                    <w:b/>
                    <w:sz w:val="28"/>
                    <w:szCs w:val="28"/>
                  </w:rPr>
                  <w:t>Contact Us</w:t>
                </w:r>
              </w:p>
            </w:sdtContent>
          </w:sdt>
          <w:p w14:paraId="61BC70B2" w14:textId="77777777" w:rsidR="00DF317E" w:rsidRPr="00DF317E" w:rsidRDefault="006071A0">
            <w:pPr>
              <w:pStyle w:val="Website"/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68893CC5" wp14:editId="73ED3465">
                  <wp:extent cx="2633345" cy="1082675"/>
                  <wp:effectExtent l="0" t="0" r="0" b="317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FCLogowithAddress[1]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345" cy="1082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F317E">
              <w:rPr>
                <w:b/>
                <w:noProof/>
              </w:rPr>
              <w:t>316 Wood</w:t>
            </w:r>
            <w:r w:rsidR="00DF317E" w:rsidRPr="00DF317E">
              <w:rPr>
                <w:b/>
                <w:noProof/>
              </w:rPr>
              <w:t xml:space="preserve"> Rd.</w:t>
            </w:r>
          </w:p>
          <w:p w14:paraId="3CE58AAB" w14:textId="5DDF7C9D" w:rsidR="0037743C" w:rsidRPr="00766DEA" w:rsidRDefault="00725AE3">
            <w:pPr>
              <w:pStyle w:val="Website"/>
              <w:rPr>
                <w:b/>
              </w:rPr>
            </w:pPr>
            <w:r w:rsidRPr="00766DEA">
              <w:rPr>
                <w:b/>
              </w:rPr>
              <w:t>www.firstcovrockford.org</w:t>
            </w:r>
          </w:p>
          <w:p w14:paraId="3F02A0B1" w14:textId="1767584B" w:rsidR="00FE2198" w:rsidRPr="00766DEA" w:rsidRDefault="00FE2198" w:rsidP="00FE2198">
            <w:pPr>
              <w:rPr>
                <w:b/>
                <w:color w:val="2B7471" w:themeColor="accent1" w:themeShade="80"/>
              </w:rPr>
            </w:pPr>
            <w:r w:rsidRPr="00766DEA">
              <w:rPr>
                <w:b/>
                <w:color w:val="2B7471" w:themeColor="accent1" w:themeShade="80"/>
              </w:rPr>
              <w:t>815-398-4247</w:t>
            </w:r>
          </w:p>
          <w:p w14:paraId="0C41A6C6" w14:textId="0D16210A" w:rsidR="00725AE3" w:rsidRPr="00725AE3" w:rsidRDefault="00725AE3" w:rsidP="00725AE3"/>
        </w:tc>
      </w:tr>
    </w:tbl>
    <w:p w14:paraId="34190770" w14:textId="77777777" w:rsidR="00ED7C90" w:rsidRDefault="00ED7C90" w:rsidP="00D91EF3">
      <w:pPr>
        <w:pStyle w:val="NoSpacing"/>
      </w:pPr>
    </w:p>
    <w:sectPr w:rsidR="00ED7C90" w:rsidSect="00CD4ED2">
      <w:headerReference w:type="default" r:id="rId21"/>
      <w:headerReference w:type="first" r:id="rId22"/>
      <w:pgSz w:w="15840" w:h="12240" w:orient="landscape"/>
      <w:pgMar w:top="720" w:right="720" w:bottom="432" w:left="720" w:header="432" w:footer="576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4358268" w14:textId="77777777" w:rsidR="005F5D35" w:rsidRDefault="005F5D35" w:rsidP="0037743C">
      <w:pPr>
        <w:spacing w:after="0" w:line="240" w:lineRule="auto"/>
      </w:pPr>
      <w:r>
        <w:separator/>
      </w:r>
    </w:p>
  </w:endnote>
  <w:endnote w:type="continuationSeparator" w:id="0">
    <w:p w14:paraId="17CB0323" w14:textId="77777777" w:rsidR="005F5D35" w:rsidRDefault="005F5D35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E3F3ED2" w14:textId="77777777" w:rsidR="005F5D35" w:rsidRDefault="005F5D35" w:rsidP="0037743C">
      <w:pPr>
        <w:spacing w:after="0" w:line="240" w:lineRule="auto"/>
      </w:pPr>
      <w:r>
        <w:separator/>
      </w:r>
    </w:p>
  </w:footnote>
  <w:footnote w:type="continuationSeparator" w:id="0">
    <w:p w14:paraId="27FD88A8" w14:textId="77777777" w:rsidR="005F5D35" w:rsidRDefault="005F5D35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97F708" w14:textId="77777777" w:rsidR="003E1E9B" w:rsidRDefault="00712321">
    <w:pPr>
      <w:pStyle w:val="Header"/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61312" behindDoc="0" locked="1" layoutInCell="1" allowOverlap="1" wp14:anchorId="3AF23750" wp14:editId="7940BAF8">
              <wp:simplePos x="0" y="0"/>
              <wp:positionH relativeFrom="margin">
                <wp:align>left</wp:align>
              </wp:positionH>
              <mc:AlternateContent>
                <mc:Choice Requires="wp14">
                  <wp:positionV relativeFrom="page">
                    <wp14:pctPosVOffset>93100</wp14:pctPosVOffset>
                  </wp:positionV>
                </mc:Choice>
                <mc:Fallback>
                  <wp:positionV relativeFrom="page">
                    <wp:posOffset>7235825</wp:posOffset>
                  </wp:positionV>
                </mc:Fallback>
              </mc:AlternateContent>
              <wp:extent cx="9134856" cy="137160"/>
              <wp:effectExtent l="0" t="0" r="6350" b="0"/>
              <wp:wrapNone/>
              <wp:docPr id="5" name="Continuation footer rectangle" descr="Continuation footer rectangl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34856" cy="13716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90800</wp14:pctWidth>
              </wp14:sizeRelH>
              <wp14:sizeRelV relativeFrom="page">
                <wp14:pctHeight>1900</wp14:pctHeight>
              </wp14:sizeRelV>
            </wp:anchor>
          </w:drawing>
        </mc:Choice>
        <mc:Fallback>
          <w:pict>
            <v:rect w14:anchorId="4490F76C" id="Continuation footer rectangle" o:spid="_x0000_s1026" alt="Continuation footer rectangle" style="position:absolute;margin-left:0;margin-top:0;width:719.3pt;height:10.8pt;z-index:251661312;visibility:visible;mso-wrap-style:square;mso-width-percent:908;mso-height-percent:19;mso-top-percent:931;mso-wrap-distance-left:9pt;mso-wrap-distance-top:0;mso-wrap-distance-right:9pt;mso-wrap-distance-bottom:0;mso-position-horizontal:left;mso-position-horizontal-relative:margin;mso-position-vertical-relative:page;mso-width-percent:908;mso-height-percent:19;mso-top-percent:931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" fillcolor="#2b7370 [1604]" stroked="f" strokeweight="1pt">
              <w10:wrap anchorx="margin" anchory="page"/>
              <w10:anchorlock/>
            </v:rect>
          </w:pict>
        </mc:Fallback>
      </mc:AlternateContent>
    </w:r>
    <w:r w:rsidR="003E1E9B">
      <w:rPr>
        <w:noProof/>
        <w:lang w:eastAsia="en-US"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4351C42A" wp14:editId="32DF53B4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3383280" cy="7772400"/>
              <wp:effectExtent l="0" t="0" r="26670" b="19050"/>
              <wp:wrapNone/>
              <wp:docPr id="3" name="Fold guide lines" descr="Fold guide line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1" name="Straight Connector 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2" name="Straight Connector 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1ED0A1B" id="Fold guide lines" o:spid="_x0000_s1026" alt="Fold guide lines" style="position:absolute;margin-left:0;margin-top:0;width:266.4pt;height:612pt;z-index:-251658240;mso-position-horizontal:center;mso-position-horizontal-relative:page;mso-position-vertical:top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">
              <v:line id="Straight Connector 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" strokecolor="#d8d8d8 [2732]" strokeweight=".5pt">
                <v:stroke joinstyle="miter"/>
              </v:line>
              <v:line id="Straight Connector 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" strokecolor="#d8d8d8 [2732]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7C063" w14:textId="77777777" w:rsidR="00CD4ED2" w:rsidRDefault="005F496D">
    <w:pPr>
      <w:pStyle w:val="Header"/>
    </w:pPr>
    <w:r>
      <w:rPr>
        <w:noProof/>
        <w:lang w:eastAsia="en-US"/>
      </w:rPr>
      <mc:AlternateContent>
        <mc:Choice Requires="wpg">
          <w:drawing>
            <wp:anchor distT="0" distB="0" distL="114300" distR="114300" simplePos="0" relativeHeight="251670528" behindDoc="0" locked="1" layoutInCell="1" allowOverlap="1" wp14:anchorId="3C9AEF11" wp14:editId="1ED22E61">
              <wp:simplePos x="0" y="0"/>
              <wp:positionH relativeFrom="margin">
                <wp:align>left</wp:align>
              </wp:positionH>
              <wp:positionV relativeFrom="margin">
                <wp:align>top</wp:align>
              </wp:positionV>
              <wp:extent cx="9135745" cy="6885305"/>
              <wp:effectExtent l="0" t="0" r="8255" b="9525"/>
              <wp:wrapNone/>
              <wp:docPr id="16" name="Graphic rectangles - first page" descr="Graphic rectangles - first page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36036" cy="6885305"/>
                        <a:chOff x="0" y="0"/>
                        <a:chExt cx="9137582" cy="6886978"/>
                      </a:xfrm>
                    </wpg:grpSpPr>
                    <wps:wsp>
                      <wps:cNvPr id="13" name="First page left side large rectangle" descr="First page left side large rectangle"/>
                      <wps:cNvSpPr/>
                      <wps:spPr>
                        <a:xfrm>
                          <a:off x="0" y="0"/>
                          <a:ext cx="2377440" cy="65836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" name="First page footer rectangle - right side" descr="First page footer rectangle - right side"/>
                      <wps:cNvSpPr/>
                      <wps:spPr>
                        <a:xfrm>
                          <a:off x="0" y="6748530"/>
                          <a:ext cx="2377440" cy="13716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" name="First page footer rectangle - left side" descr="First page footer rectangle - left side"/>
                      <wps:cNvSpPr/>
                      <wps:spPr>
                        <a:xfrm>
                          <a:off x="6677430" y="6658378"/>
                          <a:ext cx="2460152" cy="228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88600</wp14:pctHeight>
              </wp14:sizeRelV>
            </wp:anchor>
          </w:drawing>
        </mc:Choice>
        <mc:Fallback>
          <w:pict>
            <v:group w14:anchorId="6073872B" id="Graphic rectangles - first page" o:spid="_x0000_s1026" alt="Graphic rectangles - first page" style="position:absolute;margin-left:0;margin-top:0;width:719.35pt;height:542.15pt;z-index:251670528;mso-height-percent:886;mso-position-horizontal:left;mso-position-horizontal-relative:margin;mso-position-vertical:top;mso-position-vertical-relative:margin;mso-height-percent:886" coordsize="91375,688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">
              <v:rect id="First page left side large rectangle" o:spid="_x0000_s1027" alt="First page left side large rectangle" style="position:absolute;width:23774;height:658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" fillcolor="#2b7370 [1604]" stroked="f" strokeweight="1pt"/>
              <v:rect id="First page footer rectangle - right side" o:spid="_x0000_s1028" alt="First page footer rectangle - right side" style="position:absolute;top:67485;width:23774;height:1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" fillcolor="#2b7370 [1604]" stroked="f" strokeweight="1pt"/>
              <v:rect id="First page footer rectangle - left side" o:spid="_x0000_s1029" alt="First page footer rectangle - left side" style="position:absolute;left:66774;top:66583;width:24601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" fillcolor="#2b7370 [1604]" stroked="f" strokeweight="1pt"/>
              <w10:wrap anchorx="margin" anchory="margin"/>
              <w10:anchorlock/>
            </v:group>
          </w:pict>
        </mc:Fallback>
      </mc:AlternateContent>
    </w:r>
    <w:r w:rsidR="00CD4ED2" w:rsidRPr="00CD4ED2">
      <w:rPr>
        <w:noProof/>
        <w:lang w:eastAsia="en-US"/>
      </w:rPr>
      <mc:AlternateContent>
        <mc:Choice Requires="wpg">
          <w:drawing>
            <wp:anchor distT="0" distB="0" distL="114300" distR="114300" simplePos="0" relativeHeight="251665408" behindDoc="1" locked="0" layoutInCell="1" allowOverlap="1" wp14:anchorId="0049F27E" wp14:editId="2FE8888B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3383280" cy="7772400"/>
              <wp:effectExtent l="0" t="0" r="26670" b="19050"/>
              <wp:wrapNone/>
              <wp:docPr id="9" name="Fold guide lines" descr="Fold guide line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11" name="Straight Connector 1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2" name="Straight Connector 1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0EE33C15" id="Fold guide lines" o:spid="_x0000_s1026" alt="Fold guide lines" style="position:absolute;margin-left:0;margin-top:0;width:266.4pt;height:612pt;z-index:-251651072;mso-position-horizontal:center;mso-position-horizontal-relative:page;mso-position-vertical:top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">
              <v:line id="Straight Connector 1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" strokecolor="#d8d8d8 [2732]" strokeweight=".5pt">
                <v:stroke joinstyle="miter"/>
              </v:line>
              <v:line id="Straight Connector 1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" strokecolor="#d8d8d8 [2732]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 w15:restartNumberingAfterBreak="0">
    <w:nsid w:val="34BA0F9B"/>
    <w:multiLevelType w:val="hybridMultilevel"/>
    <w:tmpl w:val="CA2E004C"/>
    <w:lvl w:ilvl="0" w:tplc="B6BE0FE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9"/>
    <w:lvlOverride w:ilvl="0">
      <w:startOverride w:val="1"/>
    </w:lvlOverride>
  </w:num>
  <w:num w:numId="3">
    <w:abstractNumId w:val="9"/>
    <w:lvlOverride w:ilvl="0">
      <w:startOverride w:val="1"/>
    </w:lvlOverride>
  </w:num>
  <w:num w:numId="4">
    <w:abstractNumId w:val="8"/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28A0"/>
    <w:rsid w:val="00016C11"/>
    <w:rsid w:val="000425F6"/>
    <w:rsid w:val="00075279"/>
    <w:rsid w:val="0008600D"/>
    <w:rsid w:val="00194799"/>
    <w:rsid w:val="001E064C"/>
    <w:rsid w:val="001F7FDD"/>
    <w:rsid w:val="002F32E6"/>
    <w:rsid w:val="002F5ECB"/>
    <w:rsid w:val="003309C2"/>
    <w:rsid w:val="0037743C"/>
    <w:rsid w:val="003E1E9B"/>
    <w:rsid w:val="004228A0"/>
    <w:rsid w:val="00425687"/>
    <w:rsid w:val="00444260"/>
    <w:rsid w:val="00482E00"/>
    <w:rsid w:val="00483124"/>
    <w:rsid w:val="004C08C4"/>
    <w:rsid w:val="005171CA"/>
    <w:rsid w:val="0051730F"/>
    <w:rsid w:val="00555FE1"/>
    <w:rsid w:val="005766CA"/>
    <w:rsid w:val="005D6223"/>
    <w:rsid w:val="005F496D"/>
    <w:rsid w:val="005F5D35"/>
    <w:rsid w:val="006071A0"/>
    <w:rsid w:val="00632BB1"/>
    <w:rsid w:val="00636FE2"/>
    <w:rsid w:val="0069002D"/>
    <w:rsid w:val="00704FD6"/>
    <w:rsid w:val="00712321"/>
    <w:rsid w:val="00725AE3"/>
    <w:rsid w:val="00730451"/>
    <w:rsid w:val="007327A6"/>
    <w:rsid w:val="00751AA2"/>
    <w:rsid w:val="00766DEA"/>
    <w:rsid w:val="007A09BC"/>
    <w:rsid w:val="007B03D6"/>
    <w:rsid w:val="007C70E3"/>
    <w:rsid w:val="009A17B1"/>
    <w:rsid w:val="009F727B"/>
    <w:rsid w:val="00A01D2E"/>
    <w:rsid w:val="00A92C80"/>
    <w:rsid w:val="00B30DA5"/>
    <w:rsid w:val="00B61F73"/>
    <w:rsid w:val="00BE0BA5"/>
    <w:rsid w:val="00C462C1"/>
    <w:rsid w:val="00C643A0"/>
    <w:rsid w:val="00C66734"/>
    <w:rsid w:val="00CA1864"/>
    <w:rsid w:val="00CC6750"/>
    <w:rsid w:val="00CD4ED2"/>
    <w:rsid w:val="00CE1E3B"/>
    <w:rsid w:val="00D2631E"/>
    <w:rsid w:val="00D26339"/>
    <w:rsid w:val="00D91EF3"/>
    <w:rsid w:val="00DC332A"/>
    <w:rsid w:val="00DF317E"/>
    <w:rsid w:val="00E3005F"/>
    <w:rsid w:val="00E36671"/>
    <w:rsid w:val="00E47C8F"/>
    <w:rsid w:val="00E70045"/>
    <w:rsid w:val="00E75E55"/>
    <w:rsid w:val="00E938FB"/>
    <w:rsid w:val="00ED7C90"/>
    <w:rsid w:val="00F90543"/>
    <w:rsid w:val="00F91541"/>
    <w:rsid w:val="00FB1F73"/>
    <w:rsid w:val="00FE21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42E0EF4"/>
  <w15:chartTrackingRefBased/>
  <w15:docId w15:val="{40F9F572-742A-4C69-B56E-04EE13BE0A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en-US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55FE1"/>
  </w:style>
  <w:style w:type="paragraph" w:styleId="Heading1">
    <w:name w:val="heading 1"/>
    <w:basedOn w:val="Normal"/>
    <w:next w:val="Normal"/>
    <w:link w:val="Heading1Char"/>
    <w:uiPriority w:val="8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Heading2">
    <w:name w:val="heading 2"/>
    <w:basedOn w:val="Normal"/>
    <w:next w:val="Normal"/>
    <w:link w:val="Heading2Char"/>
    <w:uiPriority w:val="8"/>
    <w:unhideWhenUsed/>
    <w:qFormat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Heading3">
    <w:name w:val="heading 3"/>
    <w:basedOn w:val="Normal"/>
    <w:next w:val="Normal"/>
    <w:link w:val="Heading3Char"/>
    <w:uiPriority w:val="8"/>
    <w:semiHidden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Heading4">
    <w:name w:val="heading 4"/>
    <w:basedOn w:val="Normal"/>
    <w:next w:val="Normal"/>
    <w:link w:val="Heading4Char"/>
    <w:uiPriority w:val="8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Heading5">
    <w:name w:val="heading 5"/>
    <w:basedOn w:val="Normal"/>
    <w:next w:val="Normal"/>
    <w:link w:val="Heading5Char"/>
    <w:uiPriority w:val="8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Heading6">
    <w:name w:val="heading 6"/>
    <w:basedOn w:val="Normal"/>
    <w:next w:val="Normal"/>
    <w:link w:val="Heading6Char"/>
    <w:uiPriority w:val="8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paragraph" w:styleId="Heading7">
    <w:name w:val="heading 7"/>
    <w:basedOn w:val="Normal"/>
    <w:next w:val="Normal"/>
    <w:link w:val="Heading7Char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paragraph" w:styleId="Heading8">
    <w:name w:val="heading 8"/>
    <w:basedOn w:val="Normal"/>
    <w:next w:val="Normal"/>
    <w:link w:val="Heading8Char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HostTable">
    <w:name w:val="Host Table"/>
    <w:basedOn w:val="TableNormal"/>
    <w:uiPriority w:val="9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</w:rPr>
  </w:style>
  <w:style w:type="paragraph" w:customStyle="1" w:styleId="BlockHeading">
    <w:name w:val="Block Heading"/>
    <w:basedOn w:val="Normal"/>
    <w:uiPriority w:val="1"/>
    <w:qFormat/>
    <w:rsid w:val="00CD4ED2"/>
    <w:pPr>
      <w:spacing w:before="72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BlockText">
    <w:name w:val="Block Text"/>
    <w:basedOn w:val="Normal"/>
    <w:uiPriority w:val="2"/>
    <w:unhideWhenUsed/>
    <w:qFormat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Recipient">
    <w:name w:val="Recipient"/>
    <w:basedOn w:val="Normal"/>
    <w:uiPriority w:val="4"/>
    <w:qFormat/>
    <w:rsid w:val="00D91EF3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ReturnAddress">
    <w:name w:val="Return Address"/>
    <w:basedOn w:val="Normal"/>
    <w:uiPriority w:val="3"/>
    <w:qFormat/>
    <w:pPr>
      <w:spacing w:after="0" w:line="288" w:lineRule="auto"/>
    </w:pPr>
    <w:rPr>
      <w:color w:val="595959" w:themeColor="text1" w:themeTint="A6"/>
    </w:rPr>
  </w:style>
  <w:style w:type="paragraph" w:styleId="Title">
    <w:name w:val="Title"/>
    <w:basedOn w:val="Normal"/>
    <w:link w:val="TitleChar"/>
    <w:uiPriority w:val="5"/>
    <w:qFormat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TitleChar">
    <w:name w:val="Title Char"/>
    <w:basedOn w:val="DefaultParagraphFont"/>
    <w:link w:val="Title"/>
    <w:uiPriority w:val="5"/>
    <w:rsid w:val="00555FE1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Subtitle">
    <w:name w:val="Subtitle"/>
    <w:basedOn w:val="Normal"/>
    <w:link w:val="SubtitleChar"/>
    <w:uiPriority w:val="6"/>
    <w:qFormat/>
    <w:rsid w:val="0037743C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SubtitleChar">
    <w:name w:val="Subtitle Char"/>
    <w:basedOn w:val="DefaultParagraphFont"/>
    <w:link w:val="Subtitle"/>
    <w:uiPriority w:val="6"/>
    <w:rsid w:val="00555FE1"/>
    <w:rPr>
      <w:color w:val="2B7471" w:themeColor="accent1" w:themeShade="80"/>
    </w:rPr>
  </w:style>
  <w:style w:type="character" w:customStyle="1" w:styleId="Heading1Char">
    <w:name w:val="Heading 1 Char"/>
    <w:basedOn w:val="DefaultParagraphFont"/>
    <w:link w:val="Heading1"/>
    <w:uiPriority w:val="8"/>
    <w:rsid w:val="00555FE1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Heading2Char">
    <w:name w:val="Heading 2 Char"/>
    <w:basedOn w:val="DefaultParagraphFont"/>
    <w:link w:val="Heading2"/>
    <w:uiPriority w:val="8"/>
    <w:rsid w:val="00555FE1"/>
    <w:rPr>
      <w:rFonts w:asciiTheme="majorHAnsi" w:eastAsiaTheme="majorEastAsia" w:hAnsiTheme="majorHAnsi" w:cstheme="majorBidi"/>
      <w:b/>
      <w:bCs/>
    </w:rPr>
  </w:style>
  <w:style w:type="paragraph" w:styleId="Quote">
    <w:name w:val="Quote"/>
    <w:basedOn w:val="Normal"/>
    <w:link w:val="QuoteChar"/>
    <w:uiPriority w:val="12"/>
    <w:unhideWhenUsed/>
    <w:qFormat/>
    <w:rsid w:val="00751AA2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QuoteChar">
    <w:name w:val="Quote Char"/>
    <w:basedOn w:val="DefaultParagraphFont"/>
    <w:link w:val="Quote"/>
    <w:uiPriority w:val="12"/>
    <w:rsid w:val="00555FE1"/>
    <w:rPr>
      <w:rFonts w:asciiTheme="majorHAnsi" w:eastAsiaTheme="majorEastAsia" w:hAnsiTheme="majorHAnsi" w:cstheme="majorBidi"/>
      <w:color w:val="FFFFFF" w:themeColor="background1"/>
      <w:shd w:val="clear" w:color="auto" w:fill="2B7471" w:themeFill="accent1" w:themeFillShade="80"/>
    </w:rPr>
  </w:style>
  <w:style w:type="paragraph" w:styleId="ListBullet">
    <w:name w:val="List Bullet"/>
    <w:basedOn w:val="Normal"/>
    <w:uiPriority w:val="10"/>
    <w:unhideWhenUsed/>
    <w:qFormat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ContactInfo">
    <w:name w:val="Contact Info"/>
    <w:basedOn w:val="Normal"/>
    <w:uiPriority w:val="13"/>
    <w:qFormat/>
    <w:pPr>
      <w:spacing w:after="0"/>
    </w:pPr>
  </w:style>
  <w:style w:type="paragraph" w:customStyle="1" w:styleId="Website">
    <w:name w:val="Website"/>
    <w:basedOn w:val="Normal"/>
    <w:next w:val="Normal"/>
    <w:uiPriority w:val="14"/>
    <w:qFormat/>
    <w:pPr>
      <w:spacing w:before="120"/>
    </w:pPr>
    <w:rPr>
      <w:color w:val="2B7471" w:themeColor="accent1" w:themeShade="80"/>
    </w:rPr>
  </w:style>
  <w:style w:type="character" w:customStyle="1" w:styleId="Heading3Char">
    <w:name w:val="Heading 3 Char"/>
    <w:basedOn w:val="DefaultParagraphFont"/>
    <w:link w:val="Heading3"/>
    <w:uiPriority w:val="8"/>
    <w:semiHidden/>
    <w:rsid w:val="00555FE1"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ListNumber">
    <w:name w:val="List Number"/>
    <w:basedOn w:val="Normal"/>
    <w:uiPriority w:val="11"/>
    <w:unhideWhenUsed/>
    <w:pPr>
      <w:numPr>
        <w:numId w:val="4"/>
      </w:numPr>
      <w:tabs>
        <w:tab w:val="left" w:pos="360"/>
      </w:tabs>
      <w:spacing w:after="120"/>
    </w:pPr>
  </w:style>
  <w:style w:type="character" w:customStyle="1" w:styleId="Heading4Char">
    <w:name w:val="Heading 4 Char"/>
    <w:basedOn w:val="DefaultParagraphFont"/>
    <w:link w:val="Heading4"/>
    <w:uiPriority w:val="8"/>
    <w:semiHidden/>
    <w:rsid w:val="00555FE1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8"/>
    <w:semiHidden/>
    <w:rsid w:val="00555FE1"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8"/>
    <w:semiHidden/>
    <w:rsid w:val="00555FE1"/>
    <w:rPr>
      <w:rFonts w:asciiTheme="majorHAnsi" w:eastAsiaTheme="majorEastAsia" w:hAnsiTheme="majorHAnsi" w:cstheme="majorBidi"/>
      <w:color w:val="2B7370" w:themeColor="accent1" w:themeShade="7F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i/>
      <w:iCs/>
      <w:color w:val="2B7471" w:themeColor="accent1" w:themeShade="8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i/>
      <w:iCs/>
      <w:color w:val="2B7471" w:themeColor="accent1" w:themeShade="80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 w:val="0"/>
      <w:smallCaps/>
      <w:color w:val="2B7471" w:themeColor="accent1" w:themeShade="80"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spacing w:before="240" w:after="0" w:line="276" w:lineRule="auto"/>
      <w:outlineLvl w:val="9"/>
    </w:pPr>
    <w:rPr>
      <w:sz w:val="32"/>
      <w:szCs w:val="32"/>
    </w:rPr>
  </w:style>
  <w:style w:type="paragraph" w:styleId="Bibliography">
    <w:name w:val="Bibliography"/>
    <w:basedOn w:val="Normal"/>
    <w:next w:val="Normal"/>
    <w:uiPriority w:val="37"/>
    <w:semiHidden/>
    <w:unhideWhenUsed/>
    <w:rsid w:val="00A92C80"/>
  </w:style>
  <w:style w:type="paragraph" w:styleId="BodyText">
    <w:name w:val="Body Text"/>
    <w:basedOn w:val="Normal"/>
    <w:link w:val="BodyTextChar"/>
    <w:uiPriority w:val="99"/>
    <w:semiHidden/>
    <w:unhideWhenUsed/>
    <w:rsid w:val="00A92C80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A92C80"/>
  </w:style>
  <w:style w:type="paragraph" w:styleId="BodyText2">
    <w:name w:val="Body Text 2"/>
    <w:basedOn w:val="Normal"/>
    <w:link w:val="BodyText2Char"/>
    <w:uiPriority w:val="99"/>
    <w:semiHidden/>
    <w:unhideWhenUsed/>
    <w:rsid w:val="00A92C80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A92C80"/>
  </w:style>
  <w:style w:type="paragraph" w:styleId="BodyText3">
    <w:name w:val="Body Text 3"/>
    <w:basedOn w:val="Normal"/>
    <w:link w:val="BodyText3Ch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A92C80"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A92C80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A92C80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A92C80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A92C80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A92C80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A92C80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A92C80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A92C80"/>
    <w:rPr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A92C8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A92C80"/>
  </w:style>
  <w:style w:type="table" w:styleId="ColorfulGrid">
    <w:name w:val="Colorful Grid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A92C80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92C80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92C80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92C8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92C80"/>
    <w:rPr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A92C80"/>
  </w:style>
  <w:style w:type="character" w:customStyle="1" w:styleId="DateChar">
    <w:name w:val="Date Char"/>
    <w:basedOn w:val="DefaultParagraphFont"/>
    <w:link w:val="Date"/>
    <w:uiPriority w:val="99"/>
    <w:semiHidden/>
    <w:rsid w:val="00A92C80"/>
  </w:style>
  <w:style w:type="paragraph" w:styleId="DocumentMap">
    <w:name w:val="Document Map"/>
    <w:basedOn w:val="Normal"/>
    <w:link w:val="DocumentMapChar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A92C80"/>
    <w:rPr>
      <w:rFonts w:ascii="Segoe UI" w:hAnsi="Segoe UI" w:cs="Segoe UI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A92C80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A92C80"/>
  </w:style>
  <w:style w:type="character" w:styleId="Emphasis">
    <w:name w:val="Emphasis"/>
    <w:basedOn w:val="DefaultParagraphFont"/>
    <w:uiPriority w:val="20"/>
    <w:semiHidden/>
    <w:unhideWhenUsed/>
    <w:qFormat/>
    <w:rsid w:val="00A92C80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92C80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92C80"/>
    <w:rPr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Footer">
    <w:name w:val="footer"/>
    <w:basedOn w:val="Normal"/>
    <w:link w:val="FooterChar"/>
    <w:uiPriority w:val="99"/>
    <w:unhideWhenUsed/>
    <w:rsid w:val="00632BB1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2BB1"/>
  </w:style>
  <w:style w:type="character" w:styleId="FootnoteReference">
    <w:name w:val="footnote reference"/>
    <w:basedOn w:val="DefaultParagraphFont"/>
    <w:uiPriority w:val="99"/>
    <w:semiHidden/>
    <w:unhideWhenUsed/>
    <w:rsid w:val="00A92C80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92C80"/>
    <w:rPr>
      <w:szCs w:val="20"/>
    </w:rPr>
  </w:style>
  <w:style w:type="table" w:styleId="GridTable1Light">
    <w:name w:val="Grid Table 1 Light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3">
    <w:name w:val="Grid Table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5Dark">
    <w:name w:val="Grid Table 5 Dark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632BB1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2BB1"/>
  </w:style>
  <w:style w:type="character" w:customStyle="1" w:styleId="Heading7Char">
    <w:name w:val="Heading 7 Char"/>
    <w:basedOn w:val="DefaultParagraphFont"/>
    <w:link w:val="Heading7"/>
    <w:uiPriority w:val="8"/>
    <w:semiHidden/>
    <w:rsid w:val="00555FE1"/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A92C80"/>
  </w:style>
  <w:style w:type="paragraph" w:styleId="HTMLAddress">
    <w:name w:val="HTML Address"/>
    <w:basedOn w:val="Normal"/>
    <w:link w:val="HTMLAddressChar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A92C80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A92C80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A92C80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A92C80"/>
    <w:rPr>
      <w:rFonts w:ascii="Consolas" w:hAnsi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A92C80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E75E55"/>
    <w:rPr>
      <w:color w:val="2B7471" w:themeColor="accent1" w:themeShade="80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LightGrid">
    <w:name w:val="Light Grid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A92C80"/>
  </w:style>
  <w:style w:type="paragraph" w:styleId="List">
    <w:name w:val="List"/>
    <w:basedOn w:val="Normal"/>
    <w:uiPriority w:val="99"/>
    <w:semiHidden/>
    <w:unhideWhenUsed/>
    <w:rsid w:val="00A92C80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A92C80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A92C80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A92C80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A92C80"/>
    <w:pPr>
      <w:ind w:left="1800" w:hanging="360"/>
      <w:contextualSpacing/>
    </w:pPr>
  </w:style>
  <w:style w:type="paragraph" w:styleId="ListBullet2">
    <w:name w:val="List Bullet 2"/>
    <w:basedOn w:val="Normal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A92C80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A92C80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ListNumber2">
    <w:name w:val="List Number 2"/>
    <w:basedOn w:val="Normal"/>
    <w:uiPriority w:val="99"/>
    <w:semiHidden/>
    <w:unhideWhenUsed/>
    <w:rsid w:val="00A92C80"/>
    <w:pPr>
      <w:numPr>
        <w:numId w:val="10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A92C80"/>
    <w:pPr>
      <w:numPr>
        <w:numId w:val="11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A92C80"/>
    <w:pPr>
      <w:numPr>
        <w:numId w:val="1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A92C80"/>
    <w:pPr>
      <w:numPr>
        <w:numId w:val="13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A92C80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2">
    <w:name w:val="List Table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3">
    <w:name w:val="List Table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5Dark">
    <w:name w:val="List Table 5 Dark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A92C80"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Spacing">
    <w:name w:val="No Spacing"/>
    <w:uiPriority w:val="7"/>
    <w:qFormat/>
    <w:rsid w:val="00A92C80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A92C80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A92C80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A92C80"/>
  </w:style>
  <w:style w:type="character" w:styleId="PageNumber">
    <w:name w:val="page number"/>
    <w:basedOn w:val="DefaultParagraphFont"/>
    <w:uiPriority w:val="99"/>
    <w:semiHidden/>
    <w:unhideWhenUsed/>
    <w:rsid w:val="00A92C80"/>
  </w:style>
  <w:style w:type="table" w:styleId="PlainTable1">
    <w:name w:val="Plain Table 1"/>
    <w:basedOn w:val="TableNormal"/>
    <w:uiPriority w:val="41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A92C80"/>
    <w:rPr>
      <w:rFonts w:ascii="Consolas" w:hAnsi="Consolas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A92C80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A92C80"/>
  </w:style>
  <w:style w:type="paragraph" w:styleId="Signature">
    <w:name w:val="Signature"/>
    <w:basedOn w:val="Normal"/>
    <w:link w:val="Signature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A92C80"/>
  </w:style>
  <w:style w:type="character" w:styleId="Strong">
    <w:name w:val="Strong"/>
    <w:basedOn w:val="DefaultParagraphFont"/>
    <w:uiPriority w:val="22"/>
    <w:semiHidden/>
    <w:unhideWhenUsed/>
    <w:rsid w:val="00A92C80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A92C80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A92C80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A92C80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A92C8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A92C8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A92C80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A92C80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A92C80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A92C80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A92C8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A92C80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A92C80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A92C80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A92C80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A92C8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A92C8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A92C8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A92C80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A92C8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A92C80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A92C80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A92C8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A92C8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A92C8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A92C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92C80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A92C80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92C80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A92C80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A92C80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A92C80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A92C80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A92C80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A92C80"/>
    <w:pPr>
      <w:spacing w:after="100"/>
      <w:ind w:left="17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jpg"/><Relationship Id="rId18" Type="http://schemas.openxmlformats.org/officeDocument/2006/relationships/image" Target="media/image6.jpg"/><Relationship Id="rId3" Type="http://schemas.openxmlformats.org/officeDocument/2006/relationships/customXml" Target="../customXml/item3.xml"/><Relationship Id="rId21" Type="http://schemas.openxmlformats.org/officeDocument/2006/relationships/header" Target="header1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5.JP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0" Type="http://schemas.openxmlformats.org/officeDocument/2006/relationships/image" Target="media/image8.jp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24" Type="http://schemas.openxmlformats.org/officeDocument/2006/relationships/glossaryDocument" Target="glossary/document.xml"/><Relationship Id="rId5" Type="http://schemas.openxmlformats.org/officeDocument/2006/relationships/customXml" Target="../customXml/item5.xml"/><Relationship Id="rId15" Type="http://schemas.openxmlformats.org/officeDocument/2006/relationships/image" Target="media/image3.jpg"/><Relationship Id="rId23" Type="http://schemas.openxmlformats.org/officeDocument/2006/relationships/fontTable" Target="fontTable.xml"/><Relationship Id="rId10" Type="http://schemas.openxmlformats.org/officeDocument/2006/relationships/webSettings" Target="webSettings.xml"/><Relationship Id="rId19" Type="http://schemas.openxmlformats.org/officeDocument/2006/relationships/image" Target="media/image7.jp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jpg"/><Relationship Id="rId22" Type="http://schemas.openxmlformats.org/officeDocument/2006/relationships/header" Target="header2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FECC%20User\AppData\Roaming\Microsoft\Templates\Tri-fold%20brochure%20(blue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E4B07389B6804F13AAC7629B05D7DE9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0979FF7-4C1B-4D72-BBE9-4F5B2AD97F66}"/>
      </w:docPartPr>
      <w:docPartBody>
        <w:p w:rsidR="00A809D3" w:rsidRDefault="00160DF1">
          <w:pPr>
            <w:pStyle w:val="E4B07389B6804F13AAC7629B05D7DE94"/>
          </w:pPr>
          <w:r>
            <w:t>Contact Us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4BA0F9B"/>
    <w:multiLevelType w:val="hybridMultilevel"/>
    <w:tmpl w:val="CA2E004C"/>
    <w:lvl w:ilvl="0" w:tplc="B6BE0FE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1F3864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DF1"/>
    <w:rsid w:val="00160DF1"/>
    <w:rsid w:val="00436A09"/>
    <w:rsid w:val="006265BA"/>
    <w:rsid w:val="00757F3A"/>
    <w:rsid w:val="008A5F46"/>
    <w:rsid w:val="00A809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0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2" w:unhideWhenUsed="1" w:qFormat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12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757AB76F22F443B7976272A11214773D">
    <w:name w:val="757AB76F22F443B7976272A11214773D"/>
  </w:style>
  <w:style w:type="paragraph" w:styleId="BlockText">
    <w:name w:val="Block Text"/>
    <w:basedOn w:val="Normal"/>
    <w:uiPriority w:val="2"/>
    <w:unhideWhenUsed/>
    <w:qFormat/>
    <w:pPr>
      <w:spacing w:line="252" w:lineRule="auto"/>
      <w:ind w:left="504" w:right="504"/>
    </w:pPr>
    <w:rPr>
      <w:rFonts w:eastAsiaTheme="minorHAnsi"/>
      <w:color w:val="FFFFFF" w:themeColor="background1"/>
      <w:kern w:val="2"/>
      <w:lang w:eastAsia="ja-JP"/>
      <w14:ligatures w14:val="standard"/>
    </w:rPr>
  </w:style>
  <w:style w:type="paragraph" w:customStyle="1" w:styleId="21F2847C59734B04A775B30CCD20A24B">
    <w:name w:val="21F2847C59734B04A775B30CCD20A24B"/>
  </w:style>
  <w:style w:type="paragraph" w:customStyle="1" w:styleId="9A64F4A6994347D3877514355BC600AF">
    <w:name w:val="9A64F4A6994347D3877514355BC600AF"/>
  </w:style>
  <w:style w:type="paragraph" w:customStyle="1" w:styleId="FAAB3D770AB5473BBB89D4FE5E19233A">
    <w:name w:val="FAAB3D770AB5473BBB89D4FE5E19233A"/>
  </w:style>
  <w:style w:type="paragraph" w:customStyle="1" w:styleId="73423F71F7E34528AE2E3807050A161F">
    <w:name w:val="73423F71F7E34528AE2E3807050A161F"/>
  </w:style>
  <w:style w:type="paragraph" w:customStyle="1" w:styleId="790E387E04CE495580A36B1D7716BC75">
    <w:name w:val="790E387E04CE495580A36B1D7716BC75"/>
  </w:style>
  <w:style w:type="paragraph" w:customStyle="1" w:styleId="3FAD73F9CA124E6AA83FF580F2E66ADB">
    <w:name w:val="3FAD73F9CA124E6AA83FF580F2E66ADB"/>
  </w:style>
  <w:style w:type="paragraph" w:customStyle="1" w:styleId="7475BD34FE214BD0B61B1CE050F0A5E0">
    <w:name w:val="7475BD34FE214BD0B61B1CE050F0A5E0"/>
  </w:style>
  <w:style w:type="paragraph" w:customStyle="1" w:styleId="F29FD0B9D11C4AE0A5149EB09C61EE2F">
    <w:name w:val="F29FD0B9D11C4AE0A5149EB09C61EE2F"/>
  </w:style>
  <w:style w:type="paragraph" w:customStyle="1" w:styleId="ADFDE55F3C454EAB9865F055E6DBF8C3">
    <w:name w:val="ADFDE55F3C454EAB9865F055E6DBF8C3"/>
  </w:style>
  <w:style w:type="paragraph" w:customStyle="1" w:styleId="6D2492B5B00947848C25ECC43B355F4A">
    <w:name w:val="6D2492B5B00947848C25ECC43B355F4A"/>
  </w:style>
  <w:style w:type="paragraph" w:styleId="Quote">
    <w:name w:val="Quote"/>
    <w:basedOn w:val="Normal"/>
    <w:link w:val="QuoteChar"/>
    <w:uiPriority w:val="12"/>
    <w:unhideWhenUsed/>
    <w:qFormat/>
    <w:pPr>
      <w:pBdr>
        <w:top w:val="single" w:sz="2" w:space="24" w:color="1F3864" w:themeColor="accent1" w:themeShade="80"/>
        <w:left w:val="single" w:sz="2" w:space="20" w:color="1F3864" w:themeColor="accent1" w:themeShade="80"/>
        <w:bottom w:val="single" w:sz="2" w:space="24" w:color="1F3864" w:themeColor="accent1" w:themeShade="80"/>
        <w:right w:val="single" w:sz="2" w:space="20" w:color="1F3864" w:themeColor="accent1" w:themeShade="80"/>
      </w:pBdr>
      <w:shd w:val="clear" w:color="auto" w:fill="1F3864" w:themeFill="accent1" w:themeFillShade="80"/>
      <w:spacing w:after="480" w:line="276" w:lineRule="auto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  <w:kern w:val="2"/>
      <w:lang w:eastAsia="ja-JP"/>
      <w14:ligatures w14:val="standard"/>
    </w:rPr>
  </w:style>
  <w:style w:type="character" w:customStyle="1" w:styleId="QuoteChar">
    <w:name w:val="Quote Char"/>
    <w:basedOn w:val="DefaultParagraphFont"/>
    <w:link w:val="Quote"/>
    <w:uiPriority w:val="12"/>
    <w:rPr>
      <w:rFonts w:asciiTheme="majorHAnsi" w:eastAsiaTheme="majorEastAsia" w:hAnsiTheme="majorHAnsi" w:cstheme="majorBidi"/>
      <w:color w:val="FFFFFF" w:themeColor="background1"/>
      <w:kern w:val="2"/>
      <w:shd w:val="clear" w:color="auto" w:fill="1F3864" w:themeFill="accent1" w:themeFillShade="80"/>
      <w:lang w:eastAsia="ja-JP"/>
      <w14:ligatures w14:val="standard"/>
    </w:rPr>
  </w:style>
  <w:style w:type="paragraph" w:customStyle="1" w:styleId="B608C8863F0D41D4AB7F0C1FFE6F4171">
    <w:name w:val="B608C8863F0D41D4AB7F0C1FFE6F4171"/>
  </w:style>
  <w:style w:type="paragraph" w:customStyle="1" w:styleId="EEF249318B894DEEA49904D8A2155FC3">
    <w:name w:val="EEF249318B894DEEA49904D8A2155FC3"/>
  </w:style>
  <w:style w:type="paragraph" w:customStyle="1" w:styleId="9C2887316EC947479D06DB840D2A73D3">
    <w:name w:val="9C2887316EC947479D06DB840D2A73D3"/>
  </w:style>
  <w:style w:type="paragraph" w:customStyle="1" w:styleId="9C6D0D767BB74DD59C8CF4587EC9A74A">
    <w:name w:val="9C6D0D767BB74DD59C8CF4587EC9A74A"/>
  </w:style>
  <w:style w:type="paragraph" w:customStyle="1" w:styleId="47D0BCFA57AC4075A9CF1BE647874275">
    <w:name w:val="47D0BCFA57AC4075A9CF1BE647874275"/>
  </w:style>
  <w:style w:type="paragraph" w:customStyle="1" w:styleId="EFE104187D5C4A1EBFC2D36A98DC4940">
    <w:name w:val="EFE104187D5C4A1EBFC2D36A98DC4940"/>
  </w:style>
  <w:style w:type="paragraph" w:customStyle="1" w:styleId="EA9DC78CB94042F2814308EEA57DAB41">
    <w:name w:val="EA9DC78CB94042F2814308EEA57DAB41"/>
  </w:style>
  <w:style w:type="paragraph" w:customStyle="1" w:styleId="2EC7E0B1901F40C0A47F4BE283114C73">
    <w:name w:val="2EC7E0B1901F40C0A47F4BE283114C73"/>
  </w:style>
  <w:style w:type="paragraph" w:styleId="ListBullet">
    <w:name w:val="List Bullet"/>
    <w:basedOn w:val="Normal"/>
    <w:uiPriority w:val="10"/>
    <w:unhideWhenUsed/>
    <w:qFormat/>
    <w:pPr>
      <w:numPr>
        <w:numId w:val="1"/>
      </w:numPr>
      <w:tabs>
        <w:tab w:val="left" w:pos="360"/>
      </w:tabs>
      <w:spacing w:after="120" w:line="276" w:lineRule="auto"/>
    </w:pPr>
    <w:rPr>
      <w:rFonts w:eastAsiaTheme="minorHAnsi"/>
      <w:color w:val="44546A" w:themeColor="text2"/>
      <w:kern w:val="2"/>
      <w:lang w:eastAsia="ja-JP"/>
      <w14:ligatures w14:val="standard"/>
    </w:rPr>
  </w:style>
  <w:style w:type="paragraph" w:customStyle="1" w:styleId="E824B377EB364FA6A6A4C8B870469332">
    <w:name w:val="E824B377EB364FA6A6A4C8B870469332"/>
  </w:style>
  <w:style w:type="paragraph" w:customStyle="1" w:styleId="E4B07389B6804F13AAC7629B05D7DE94">
    <w:name w:val="E4B07389B6804F13AAC7629B05D7DE94"/>
  </w:style>
  <w:style w:type="paragraph" w:customStyle="1" w:styleId="E940902FC86049E290A24F8E90A6A8B1">
    <w:name w:val="E940902FC86049E290A24F8E90A6A8B1"/>
  </w:style>
  <w:style w:type="paragraph" w:customStyle="1" w:styleId="B8CE8BEA14B0444BADCFD990E3BA3111">
    <w:name w:val="B8CE8BEA14B0444BADCFD990E3BA3111"/>
  </w:style>
  <w:style w:type="paragraph" w:customStyle="1" w:styleId="1E9F745EE481499D843028A14F7030FF">
    <w:name w:val="1E9F745EE481499D843028A14F7030FF"/>
  </w:style>
  <w:style w:type="paragraph" w:customStyle="1" w:styleId="D820EBEEA0C24374A4086962845707A6">
    <w:name w:val="D820EBEEA0C24374A4086962845707A6"/>
  </w:style>
  <w:style w:type="paragraph" w:customStyle="1" w:styleId="8817E2D37AE2467DBAD9EE8CCDC2A51C">
    <w:name w:val="8817E2D37AE2467DBAD9EE8CCDC2A51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employees xmlns="http://schemas.microsoft.com/temp/samples">
  <employee>
    <CustomerName/>
    <CompanyName/>
    <SenderAddress/>
    <Address/>
  </employee>
</employe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74DFD51-0AA7-4465-B5B4-95416D6F213A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3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6.xml><?xml version="1.0" encoding="utf-8"?>
<ds:datastoreItem xmlns:ds="http://schemas.openxmlformats.org/officeDocument/2006/customXml" ds:itemID="{630BF956-27E6-440B-9A81-57B41D4537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Tri-fold brochure (blue)</Template>
  <TotalTime>5</TotalTime>
  <Pages>2</Pages>
  <Words>228</Words>
  <Characters>1300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FECC User</dc:creator>
  <cp:keywords/>
  <cp:lastModifiedBy>Diane Johnson</cp:lastModifiedBy>
  <cp:revision>8</cp:revision>
  <cp:lastPrinted>2019-01-28T19:52:00Z</cp:lastPrinted>
  <dcterms:created xsi:type="dcterms:W3CDTF">2019-02-28T22:20:00Z</dcterms:created>
  <dcterms:modified xsi:type="dcterms:W3CDTF">2019-03-14T21:47:00Z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